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0"/>
        <w:gridCol w:w="7195"/>
      </w:tblGrid>
      <w:tr w:rsidR="00AF6151" w14:paraId="4CAF79A9" w14:textId="77777777" w:rsidTr="00D96C52">
        <w:tc>
          <w:tcPr>
            <w:tcW w:w="3600" w:type="dxa"/>
          </w:tcPr>
          <w:p w14:paraId="0B8F7BFE" w14:textId="77777777" w:rsidR="00AF6151" w:rsidRDefault="00AF6151" w:rsidP="00616205">
            <w:pPr>
              <w:pStyle w:val="TableHeadingCenter"/>
              <w:spacing w:before="80" w:after="80"/>
              <w:jc w:val="right"/>
              <w:rPr>
                <w:b/>
                <w:sz w:val="22"/>
              </w:rPr>
            </w:pPr>
          </w:p>
        </w:tc>
        <w:tc>
          <w:tcPr>
            <w:tcW w:w="7195" w:type="dxa"/>
            <w:tcBorders>
              <w:bottom w:val="single" w:sz="4" w:space="0" w:color="auto"/>
            </w:tcBorders>
          </w:tcPr>
          <w:p w14:paraId="1A94773F" w14:textId="77777777" w:rsidR="00AF6151" w:rsidRPr="006E53F6" w:rsidRDefault="00AF6151" w:rsidP="00616205">
            <w:pPr>
              <w:pStyle w:val="TableHeadingCenter"/>
              <w:spacing w:before="80" w:after="80"/>
              <w:jc w:val="left"/>
              <w:rPr>
                <w:b/>
                <w:sz w:val="20"/>
              </w:rPr>
            </w:pPr>
          </w:p>
        </w:tc>
      </w:tr>
      <w:tr w:rsidR="00616205" w14:paraId="153B2171" w14:textId="77777777" w:rsidTr="00D96C52">
        <w:tc>
          <w:tcPr>
            <w:tcW w:w="3600" w:type="dxa"/>
            <w:tcBorders>
              <w:right w:val="single" w:sz="4" w:space="0" w:color="auto"/>
            </w:tcBorders>
          </w:tcPr>
          <w:p w14:paraId="620CE093" w14:textId="04E6AC9F" w:rsidR="00616205" w:rsidRDefault="00FF42AD" w:rsidP="00616205">
            <w:pPr>
              <w:pStyle w:val="TableHeadingCenter"/>
              <w:spacing w:before="80" w:after="8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County Name/Program</w:t>
            </w:r>
            <w:r w:rsidR="00616205">
              <w:rPr>
                <w:b/>
                <w:sz w:val="22"/>
              </w:rPr>
              <w:t>: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991F" w14:textId="11011967" w:rsidR="00616205" w:rsidRPr="006E53F6" w:rsidRDefault="00616205" w:rsidP="00616205">
            <w:pPr>
              <w:pStyle w:val="TableHeadingCenter"/>
              <w:spacing w:before="80" w:after="80"/>
              <w:jc w:val="left"/>
              <w:rPr>
                <w:b/>
                <w:sz w:val="20"/>
              </w:rPr>
            </w:pPr>
          </w:p>
        </w:tc>
      </w:tr>
      <w:tr w:rsidR="00AF6151" w:rsidRPr="00616205" w14:paraId="56BBED9B" w14:textId="77777777" w:rsidTr="00D96C52">
        <w:trPr>
          <w:trHeight w:val="620"/>
        </w:trPr>
        <w:tc>
          <w:tcPr>
            <w:tcW w:w="3600" w:type="dxa"/>
          </w:tcPr>
          <w:p w14:paraId="187EA41A" w14:textId="77777777" w:rsidR="00AF6151" w:rsidRPr="00616205" w:rsidRDefault="00AF6151" w:rsidP="00616205">
            <w:pPr>
              <w:pStyle w:val="TableHeadingCenter"/>
              <w:spacing w:before="0" w:after="0"/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14:paraId="77F69F57" w14:textId="77777777" w:rsidR="00AF6151" w:rsidRPr="00AF6151" w:rsidRDefault="00AF6151" w:rsidP="00AF6151">
            <w:pPr>
              <w:pStyle w:val="TableHeadingCenter"/>
              <w:spacing w:before="0" w:after="0" w:line="180" w:lineRule="auto"/>
              <w:rPr>
                <w:b/>
                <w:szCs w:val="18"/>
              </w:rPr>
            </w:pPr>
          </w:p>
          <w:p w14:paraId="7C86B432" w14:textId="4B4BC8B0" w:rsidR="00AF6151" w:rsidRPr="00AF6151" w:rsidRDefault="00AF6151" w:rsidP="00AF6151">
            <w:pPr>
              <w:pStyle w:val="TableHeadingCenter"/>
              <w:spacing w:before="0" w:after="0" w:line="180" w:lineRule="auto"/>
              <w:rPr>
                <w:b/>
                <w:szCs w:val="18"/>
              </w:rPr>
            </w:pPr>
            <w:r w:rsidRPr="00AF6151">
              <w:rPr>
                <w:szCs w:val="18"/>
              </w:rPr>
              <w:t>Example: Los Angeles PG|PC</w:t>
            </w:r>
          </w:p>
        </w:tc>
      </w:tr>
      <w:tr w:rsidR="00AF6151" w14:paraId="381687FF" w14:textId="77777777" w:rsidTr="00D96C52">
        <w:tc>
          <w:tcPr>
            <w:tcW w:w="3600" w:type="dxa"/>
            <w:tcBorders>
              <w:right w:val="single" w:sz="4" w:space="0" w:color="auto"/>
            </w:tcBorders>
          </w:tcPr>
          <w:p w14:paraId="02972E80" w14:textId="0F916128" w:rsidR="00AF6151" w:rsidRDefault="00AF6151" w:rsidP="00616205">
            <w:pPr>
              <w:pStyle w:val="TableHeadingCenter"/>
              <w:spacing w:before="80" w:after="8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Principal</w:t>
            </w:r>
            <w:r w:rsidR="00D96C52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|</w:t>
            </w:r>
            <w:r w:rsidR="00D96C52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>Designated Contact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7FBF" w14:textId="14854F2B" w:rsidR="00AF6151" w:rsidRPr="006E53F6" w:rsidRDefault="00AF6151" w:rsidP="00616205">
            <w:pPr>
              <w:pStyle w:val="TableHeadingCenter"/>
              <w:spacing w:before="80" w:after="80"/>
              <w:jc w:val="left"/>
              <w:rPr>
                <w:b/>
                <w:sz w:val="20"/>
              </w:rPr>
            </w:pPr>
          </w:p>
        </w:tc>
      </w:tr>
      <w:tr w:rsidR="00AF6151" w:rsidRPr="00616205" w14:paraId="288DDA41" w14:textId="77777777" w:rsidTr="00D96C52">
        <w:trPr>
          <w:trHeight w:val="620"/>
        </w:trPr>
        <w:tc>
          <w:tcPr>
            <w:tcW w:w="3600" w:type="dxa"/>
          </w:tcPr>
          <w:p w14:paraId="7E15DEAE" w14:textId="77777777" w:rsidR="00AF6151" w:rsidRPr="00616205" w:rsidRDefault="00AF6151" w:rsidP="007177E8">
            <w:pPr>
              <w:pStyle w:val="TableHeadingCenter"/>
              <w:spacing w:before="0" w:after="0"/>
              <w:jc w:val="right"/>
              <w:rPr>
                <w:b/>
                <w:sz w:val="10"/>
                <w:szCs w:val="10"/>
              </w:rPr>
            </w:pPr>
          </w:p>
        </w:tc>
        <w:tc>
          <w:tcPr>
            <w:tcW w:w="7195" w:type="dxa"/>
            <w:tcBorders>
              <w:top w:val="single" w:sz="4" w:space="0" w:color="auto"/>
            </w:tcBorders>
          </w:tcPr>
          <w:p w14:paraId="280CB72B" w14:textId="77777777" w:rsidR="00AF6151" w:rsidRPr="00AF6151" w:rsidRDefault="00AF6151" w:rsidP="007177E8">
            <w:pPr>
              <w:pStyle w:val="TableHeadingCenter"/>
              <w:spacing w:before="0" w:after="0" w:line="180" w:lineRule="auto"/>
              <w:rPr>
                <w:b/>
                <w:szCs w:val="18"/>
              </w:rPr>
            </w:pPr>
          </w:p>
          <w:p w14:paraId="0ADBAD23" w14:textId="58146871" w:rsidR="00AF6151" w:rsidRPr="00AF6151" w:rsidRDefault="00AF6151" w:rsidP="007177E8">
            <w:pPr>
              <w:pStyle w:val="TableHeadingCenter"/>
              <w:spacing w:before="0" w:after="0" w:line="180" w:lineRule="auto"/>
              <w:rPr>
                <w:b/>
                <w:szCs w:val="18"/>
              </w:rPr>
            </w:pPr>
            <w:r>
              <w:rPr>
                <w:szCs w:val="18"/>
              </w:rPr>
              <w:t>Authorized Staff Member to Assign Roles</w:t>
            </w:r>
          </w:p>
        </w:tc>
      </w:tr>
    </w:tbl>
    <w:tbl>
      <w:tblPr>
        <w:tblStyle w:val="InvoiceTable"/>
        <w:tblpPr w:leftFromText="180" w:rightFromText="180" w:vertAnchor="text" w:horzAnchor="margin" w:tblpY="1749"/>
        <w:tblW w:w="5000" w:type="pct"/>
        <w:tblInd w:w="0" w:type="dxa"/>
        <w:tblLook w:val="04A0" w:firstRow="1" w:lastRow="0" w:firstColumn="1" w:lastColumn="0" w:noHBand="0" w:noVBand="1"/>
      </w:tblPr>
      <w:tblGrid>
        <w:gridCol w:w="2703"/>
        <w:gridCol w:w="2654"/>
        <w:gridCol w:w="2037"/>
        <w:gridCol w:w="2321"/>
        <w:gridCol w:w="1075"/>
      </w:tblGrid>
      <w:tr w:rsidR="00034E42" w14:paraId="142D602E" w14:textId="77777777" w:rsidTr="00034E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3" w:type="dxa"/>
          </w:tcPr>
          <w:p w14:paraId="3E18C6DD" w14:textId="5AB9D09B" w:rsidR="00034E42" w:rsidRPr="007753C3" w:rsidRDefault="00034E42" w:rsidP="00775CEE">
            <w:pPr>
              <w:pStyle w:val="TableHeadingCenter"/>
              <w:spacing w:before="200" w:after="200"/>
              <w:rPr>
                <w:b/>
                <w:sz w:val="22"/>
              </w:rPr>
            </w:pPr>
            <w:r>
              <w:rPr>
                <w:b/>
                <w:sz w:val="22"/>
              </w:rPr>
              <w:t>ROLE</w:t>
            </w:r>
          </w:p>
        </w:tc>
        <w:tc>
          <w:tcPr>
            <w:tcW w:w="2654" w:type="dxa"/>
          </w:tcPr>
          <w:p w14:paraId="670B7315" w14:textId="7F816046" w:rsidR="00034E42" w:rsidRPr="007753C3" w:rsidRDefault="00034E42" w:rsidP="00775CEE">
            <w:pPr>
              <w:pStyle w:val="TableHeadingCenter"/>
              <w:spacing w:before="200" w:after="200"/>
              <w:rPr>
                <w:b/>
                <w:sz w:val="22"/>
              </w:rPr>
            </w:pPr>
            <w:r>
              <w:rPr>
                <w:b/>
                <w:sz w:val="22"/>
              </w:rPr>
              <w:t>MEMBER NAME</w:t>
            </w:r>
          </w:p>
        </w:tc>
        <w:tc>
          <w:tcPr>
            <w:tcW w:w="2037" w:type="dxa"/>
          </w:tcPr>
          <w:p w14:paraId="68F5F5D3" w14:textId="0E5D47E2" w:rsidR="00034E42" w:rsidRDefault="00034E42" w:rsidP="00775CEE">
            <w:pPr>
              <w:pStyle w:val="TableHeadingCenter"/>
              <w:spacing w:before="20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t>Work Phone #</w:t>
            </w:r>
          </w:p>
        </w:tc>
        <w:tc>
          <w:tcPr>
            <w:tcW w:w="2321" w:type="dxa"/>
          </w:tcPr>
          <w:p w14:paraId="5CB8B8C1" w14:textId="63C3C8A9" w:rsidR="00034E42" w:rsidRDefault="00034E42" w:rsidP="00775CEE">
            <w:pPr>
              <w:pStyle w:val="TableHeadingCenter"/>
              <w:spacing w:before="200" w:after="120"/>
              <w:rPr>
                <w:b/>
                <w:sz w:val="22"/>
              </w:rPr>
            </w:pPr>
            <w:r>
              <w:rPr>
                <w:b/>
                <w:sz w:val="22"/>
              </w:rPr>
              <w:t>Email</w:t>
            </w:r>
          </w:p>
        </w:tc>
        <w:tc>
          <w:tcPr>
            <w:tcW w:w="1075" w:type="dxa"/>
          </w:tcPr>
          <w:p w14:paraId="5468A6AE" w14:textId="30AFA0CD" w:rsidR="00034E42" w:rsidRDefault="00034E42" w:rsidP="00D96C52">
            <w:pPr>
              <w:pStyle w:val="TableHeadingCenter"/>
              <w:spacing w:before="200" w:after="0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MEMBER </w:t>
            </w:r>
          </w:p>
          <w:p w14:paraId="0A5921EB" w14:textId="1621EA9B" w:rsidR="00034E42" w:rsidRPr="00AF6151" w:rsidRDefault="00034E42" w:rsidP="00D96C52">
            <w:pPr>
              <w:pStyle w:val="TableHeadingCenter"/>
              <w:spacing w:before="0" w:after="40"/>
              <w:rPr>
                <w:bCs/>
                <w:szCs w:val="18"/>
              </w:rPr>
            </w:pPr>
            <w:r w:rsidRPr="00AF6151">
              <w:rPr>
                <w:bCs/>
                <w:szCs w:val="18"/>
              </w:rPr>
              <w:t xml:space="preserve">(Yes </w:t>
            </w:r>
            <w:r>
              <w:rPr>
                <w:bCs/>
                <w:szCs w:val="18"/>
              </w:rPr>
              <w:t xml:space="preserve">/ </w:t>
            </w:r>
            <w:r w:rsidRPr="00AF6151">
              <w:rPr>
                <w:bCs/>
                <w:szCs w:val="18"/>
              </w:rPr>
              <w:t>No)</w:t>
            </w:r>
          </w:p>
        </w:tc>
      </w:tr>
      <w:tr w:rsidR="00EB4E42" w:rsidRPr="00CF5608" w14:paraId="6010688E" w14:textId="77777777" w:rsidTr="00D846C3">
        <w:tc>
          <w:tcPr>
            <w:tcW w:w="2703" w:type="dxa"/>
            <w:shd w:val="clear" w:color="auto" w:fill="auto"/>
          </w:tcPr>
          <w:p w14:paraId="2BCF6E99" w14:textId="680DF393" w:rsidR="00EB4E42" w:rsidRPr="00034E42" w:rsidRDefault="00EB4E42" w:rsidP="00775CEE">
            <w:pPr>
              <w:pStyle w:val="BodyTextCenter"/>
              <w:spacing w:before="120" w:after="120"/>
              <w:jc w:val="left"/>
              <w:rPr>
                <w:rFonts w:ascii="Calibri" w:hAnsi="Calibri" w:cs="Calibri"/>
                <w:color w:val="FF0000"/>
                <w:szCs w:val="18"/>
              </w:rPr>
            </w:pPr>
            <w:r w:rsidRPr="00034E42">
              <w:rPr>
                <w:rFonts w:ascii="Calibri" w:hAnsi="Calibri" w:cs="Calibri"/>
                <w:b/>
                <w:bCs/>
                <w:color w:val="000000" w:themeColor="text1"/>
                <w:szCs w:val="18"/>
              </w:rPr>
              <w:t>Account Owner</w:t>
            </w:r>
            <w:r w:rsidRPr="00034E42">
              <w:rPr>
                <w:rFonts w:ascii="Calibri" w:hAnsi="Calibri" w:cs="Calibri"/>
                <w:color w:val="000000" w:themeColor="text1"/>
                <w:szCs w:val="18"/>
              </w:rPr>
              <w:t xml:space="preserve">:  </w:t>
            </w:r>
            <w:r w:rsidRPr="00034E42">
              <w:rPr>
                <w:rFonts w:ascii="Calibri" w:hAnsi="Calibri" w:cs="Calibri"/>
                <w:szCs w:val="18"/>
              </w:rPr>
              <w:t>The person who is identified within the organization membership that can assign the subsequent roles</w:t>
            </w:r>
          </w:p>
        </w:tc>
        <w:tc>
          <w:tcPr>
            <w:tcW w:w="8087" w:type="dxa"/>
            <w:gridSpan w:val="4"/>
            <w:shd w:val="clear" w:color="auto" w:fill="auto"/>
          </w:tcPr>
          <w:p w14:paraId="5023ECF3" w14:textId="77777777" w:rsidR="00EB4E42" w:rsidRDefault="00EB4E42" w:rsidP="00775CEE">
            <w:pPr>
              <w:pStyle w:val="BodyTextRight"/>
              <w:spacing w:before="120" w:after="120"/>
              <w:jc w:val="center"/>
              <w:rPr>
                <w:color w:val="FF0000"/>
                <w:szCs w:val="18"/>
              </w:rPr>
            </w:pPr>
          </w:p>
          <w:p w14:paraId="26BA29B6" w14:textId="0A964B2D" w:rsidR="00EB4E42" w:rsidRPr="00034E42" w:rsidRDefault="00EB4E42" w:rsidP="00775CEE">
            <w:pPr>
              <w:pStyle w:val="BodyTextRight"/>
              <w:spacing w:before="120" w:after="120"/>
              <w:jc w:val="center"/>
              <w:rPr>
                <w:color w:val="FF0000"/>
                <w:szCs w:val="18"/>
              </w:rPr>
            </w:pPr>
            <w:r>
              <w:rPr>
                <w:color w:val="FF0000"/>
                <w:szCs w:val="18"/>
              </w:rPr>
              <w:t>The Account Owner is the Principal or Designated Contact for the County Program</w:t>
            </w:r>
          </w:p>
        </w:tc>
      </w:tr>
      <w:tr w:rsidR="00034E42" w:rsidRPr="00CF5608" w14:paraId="7630057D" w14:textId="77777777" w:rsidTr="00034E42">
        <w:tc>
          <w:tcPr>
            <w:tcW w:w="2703" w:type="dxa"/>
            <w:shd w:val="clear" w:color="auto" w:fill="auto"/>
          </w:tcPr>
          <w:p w14:paraId="7087FA95" w14:textId="3E47B966" w:rsidR="00034E42" w:rsidRPr="00034E42" w:rsidRDefault="00034E42" w:rsidP="00775CEE">
            <w:pPr>
              <w:pStyle w:val="BodyTextCenter"/>
              <w:spacing w:before="120" w:after="120"/>
              <w:jc w:val="left"/>
              <w:rPr>
                <w:rFonts w:ascii="Calibri" w:hAnsi="Calibri" w:cs="Calibri"/>
                <w:szCs w:val="18"/>
              </w:rPr>
            </w:pPr>
            <w:r w:rsidRPr="00034E42">
              <w:rPr>
                <w:rFonts w:ascii="Calibri" w:hAnsi="Calibri" w:cs="Calibri"/>
                <w:b/>
                <w:bCs/>
                <w:szCs w:val="18"/>
              </w:rPr>
              <w:t>Secondary Contact</w:t>
            </w:r>
            <w:r w:rsidRPr="00034E42">
              <w:rPr>
                <w:rFonts w:ascii="Calibri" w:hAnsi="Calibri" w:cs="Calibri"/>
                <w:szCs w:val="18"/>
              </w:rPr>
              <w:t xml:space="preserve">:  </w:t>
            </w:r>
            <w:r w:rsidRPr="00034E42">
              <w:rPr>
                <w:rFonts w:ascii="Calibri" w:hAnsi="Calibri" w:cs="Calibri"/>
                <w:szCs w:val="18"/>
              </w:rPr>
              <w:t>Will have the same permissions as the owner</w:t>
            </w:r>
          </w:p>
        </w:tc>
        <w:tc>
          <w:tcPr>
            <w:tcW w:w="2654" w:type="dxa"/>
            <w:shd w:val="clear" w:color="auto" w:fill="auto"/>
          </w:tcPr>
          <w:p w14:paraId="3F589C09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037" w:type="dxa"/>
          </w:tcPr>
          <w:p w14:paraId="62A07E32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321" w:type="dxa"/>
          </w:tcPr>
          <w:p w14:paraId="4EE46BBE" w14:textId="1CB18DFA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1075" w:type="dxa"/>
          </w:tcPr>
          <w:p w14:paraId="5855F025" w14:textId="44AA289A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</w:tr>
      <w:tr w:rsidR="00034E42" w:rsidRPr="00CF5608" w14:paraId="767D046E" w14:textId="77777777" w:rsidTr="00034E42">
        <w:tc>
          <w:tcPr>
            <w:tcW w:w="2703" w:type="dxa"/>
            <w:shd w:val="clear" w:color="auto" w:fill="auto"/>
          </w:tcPr>
          <w:p w14:paraId="2B4F9109" w14:textId="007D7F1A" w:rsidR="00034E42" w:rsidRPr="00034E42" w:rsidRDefault="00034E42" w:rsidP="00775CEE">
            <w:pPr>
              <w:pStyle w:val="BodyTextCenter"/>
              <w:spacing w:before="120" w:after="120"/>
              <w:jc w:val="left"/>
              <w:rPr>
                <w:rFonts w:ascii="Calibri" w:hAnsi="Calibri" w:cs="Calibri"/>
                <w:szCs w:val="18"/>
              </w:rPr>
            </w:pPr>
            <w:r w:rsidRPr="00034E42">
              <w:rPr>
                <w:rFonts w:ascii="Calibri" w:hAnsi="Calibri" w:cs="Calibri"/>
                <w:b/>
                <w:bCs/>
                <w:szCs w:val="18"/>
              </w:rPr>
              <w:t>Billing Contact</w:t>
            </w:r>
            <w:r w:rsidRPr="00034E42">
              <w:rPr>
                <w:rFonts w:ascii="Calibri" w:hAnsi="Calibri" w:cs="Calibri"/>
                <w:szCs w:val="18"/>
              </w:rPr>
              <w:t xml:space="preserve">:  </w:t>
            </w:r>
            <w:r w:rsidRPr="00034E42">
              <w:rPr>
                <w:rFonts w:ascii="Calibri" w:hAnsi="Calibri" w:cs="Calibri"/>
                <w:szCs w:val="18"/>
              </w:rPr>
              <w:t>Receives and pays the applicable invoices for the individual membership applications and renewals</w:t>
            </w:r>
            <w:r w:rsidRPr="00034E42">
              <w:rPr>
                <w:rFonts w:ascii="Calibri" w:hAnsi="Calibri" w:cs="Calibri"/>
                <w:szCs w:val="18"/>
              </w:rPr>
              <w:t xml:space="preserve">. </w:t>
            </w:r>
            <w:r w:rsidRPr="00034E42">
              <w:rPr>
                <w:rFonts w:ascii="Calibri" w:hAnsi="Calibri" w:cs="Calibri"/>
                <w:color w:val="FF0000"/>
                <w:szCs w:val="18"/>
              </w:rPr>
              <w:t>This can be someone in your Accounting department and does not have to be a member</w:t>
            </w:r>
          </w:p>
        </w:tc>
        <w:tc>
          <w:tcPr>
            <w:tcW w:w="2654" w:type="dxa"/>
            <w:shd w:val="clear" w:color="auto" w:fill="auto"/>
          </w:tcPr>
          <w:p w14:paraId="18AF0E25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037" w:type="dxa"/>
          </w:tcPr>
          <w:p w14:paraId="65841E4B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321" w:type="dxa"/>
          </w:tcPr>
          <w:p w14:paraId="0745FF58" w14:textId="42161DDA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1075" w:type="dxa"/>
          </w:tcPr>
          <w:p w14:paraId="0DB20BB0" w14:textId="2C064306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</w:tr>
      <w:tr w:rsidR="00034E42" w:rsidRPr="00CF5608" w14:paraId="0DD06872" w14:textId="77777777" w:rsidTr="00034E42">
        <w:tc>
          <w:tcPr>
            <w:tcW w:w="2703" w:type="dxa"/>
            <w:shd w:val="clear" w:color="auto" w:fill="auto"/>
          </w:tcPr>
          <w:p w14:paraId="351FF269" w14:textId="28DB1A76" w:rsidR="00034E42" w:rsidRPr="00034E42" w:rsidRDefault="00034E42" w:rsidP="00775CEE">
            <w:pPr>
              <w:pStyle w:val="BodyTextCenter"/>
              <w:spacing w:before="120" w:after="120"/>
              <w:jc w:val="left"/>
              <w:rPr>
                <w:rFonts w:ascii="Calibri" w:hAnsi="Calibri" w:cs="Calibri"/>
                <w:szCs w:val="18"/>
              </w:rPr>
            </w:pPr>
            <w:r w:rsidRPr="00034E42">
              <w:rPr>
                <w:rFonts w:ascii="Calibri" w:hAnsi="Calibri" w:cs="Calibri"/>
                <w:b/>
                <w:bCs/>
                <w:szCs w:val="18"/>
              </w:rPr>
              <w:t>Membership Contact</w:t>
            </w:r>
            <w:r w:rsidRPr="00034E42">
              <w:rPr>
                <w:rFonts w:ascii="Calibri" w:hAnsi="Calibri" w:cs="Calibri"/>
                <w:szCs w:val="18"/>
              </w:rPr>
              <w:t xml:space="preserve">:  </w:t>
            </w:r>
            <w:r w:rsidRPr="00034E42">
              <w:rPr>
                <w:rFonts w:ascii="Calibri" w:hAnsi="Calibri" w:cs="Calibri"/>
                <w:szCs w:val="18"/>
              </w:rPr>
              <w:t>Manages the member/renewal list and other permissions (edit member information or request member deletion, retrieve member certification records, change program designation, etc.)</w:t>
            </w:r>
          </w:p>
        </w:tc>
        <w:tc>
          <w:tcPr>
            <w:tcW w:w="2654" w:type="dxa"/>
            <w:shd w:val="clear" w:color="auto" w:fill="auto"/>
          </w:tcPr>
          <w:p w14:paraId="39814DE0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037" w:type="dxa"/>
          </w:tcPr>
          <w:p w14:paraId="2846F937" w14:textId="77777777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2321" w:type="dxa"/>
          </w:tcPr>
          <w:p w14:paraId="71AB9B59" w14:textId="188B04E1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  <w:tc>
          <w:tcPr>
            <w:tcW w:w="1075" w:type="dxa"/>
          </w:tcPr>
          <w:p w14:paraId="2E0732CD" w14:textId="2361955B" w:rsidR="00034E42" w:rsidRPr="00034E42" w:rsidRDefault="00034E42" w:rsidP="00775CEE">
            <w:pPr>
              <w:pStyle w:val="BodyTextRight"/>
              <w:spacing w:before="120" w:after="120"/>
              <w:jc w:val="center"/>
              <w:rPr>
                <w:szCs w:val="18"/>
              </w:rPr>
            </w:pPr>
          </w:p>
        </w:tc>
      </w:tr>
    </w:tbl>
    <w:p w14:paraId="653B452D" w14:textId="33880810" w:rsidR="00AF6151" w:rsidRPr="00D96C52" w:rsidRDefault="00A047F5" w:rsidP="00A047F5">
      <w:pPr>
        <w:pStyle w:val="TableHeadingCenter"/>
        <w:spacing w:before="200" w:after="200"/>
        <w:jc w:val="left"/>
        <w:rPr>
          <w:bCs/>
          <w:sz w:val="22"/>
          <w:szCs w:val="22"/>
        </w:rPr>
      </w:pPr>
      <w:r w:rsidRPr="00D96C52">
        <w:rPr>
          <w:bCs/>
          <w:sz w:val="22"/>
          <w:szCs w:val="22"/>
        </w:rPr>
        <w:t>Please complete the form with the name of the individuals on your team that will be filling the new roles</w:t>
      </w:r>
      <w:r w:rsidR="003B1B72" w:rsidRPr="00D96C52">
        <w:rPr>
          <w:bCs/>
          <w:sz w:val="22"/>
          <w:szCs w:val="22"/>
        </w:rPr>
        <w:t xml:space="preserve"> to manage your program’s members on the Association’s Member365 platform</w:t>
      </w:r>
      <w:r w:rsidR="00AF6151" w:rsidRPr="00D96C52">
        <w:rPr>
          <w:bCs/>
          <w:sz w:val="22"/>
          <w:szCs w:val="22"/>
        </w:rPr>
        <w:t>.</w:t>
      </w:r>
      <w:r w:rsidR="003B1B72" w:rsidRPr="00D96C52">
        <w:rPr>
          <w:bCs/>
          <w:sz w:val="22"/>
          <w:szCs w:val="22"/>
        </w:rPr>
        <w:t xml:space="preserve"> You can have one person do all the roles though we do recommend a different </w:t>
      </w:r>
      <w:r w:rsidR="00D96C52" w:rsidRPr="00D96C52">
        <w:rPr>
          <w:bCs/>
          <w:sz w:val="22"/>
          <w:szCs w:val="22"/>
        </w:rPr>
        <w:t>secondary contact as a back-up person.</w:t>
      </w:r>
    </w:p>
    <w:p w14:paraId="15950193" w14:textId="77777777" w:rsidR="00AF6151" w:rsidRDefault="00AF6151" w:rsidP="00A047F5">
      <w:pPr>
        <w:pStyle w:val="TableHeadingCenter"/>
        <w:spacing w:before="200" w:after="200"/>
        <w:jc w:val="left"/>
        <w:rPr>
          <w:bCs/>
          <w:sz w:val="20"/>
        </w:rPr>
      </w:pPr>
    </w:p>
    <w:p w14:paraId="4A3821B7" w14:textId="68822B83" w:rsidR="00AF6151" w:rsidRPr="00AF6151" w:rsidRDefault="00AF6151" w:rsidP="00A047F5">
      <w:pPr>
        <w:pStyle w:val="TableHeadingCenter"/>
        <w:spacing w:before="200" w:after="200"/>
        <w:jc w:val="left"/>
        <w:rPr>
          <w:bCs/>
          <w:sz w:val="20"/>
        </w:rPr>
        <w:sectPr w:rsidR="00AF6151" w:rsidRPr="00AF6151" w:rsidSect="00AC4C61">
          <w:headerReference w:type="default" r:id="rId7"/>
          <w:headerReference w:type="first" r:id="rId8"/>
          <w:footerReference w:type="first" r:id="rId9"/>
          <w:pgSz w:w="12240" w:h="15840"/>
          <w:pgMar w:top="0" w:right="720" w:bottom="720" w:left="720" w:header="720" w:footer="468" w:gutter="0"/>
          <w:cols w:space="720"/>
          <w:titlePg/>
          <w:docGrid w:linePitch="360"/>
        </w:sectPr>
      </w:pPr>
    </w:p>
    <w:p w14:paraId="6CA659EF" w14:textId="171F8ED0" w:rsidR="002206BC" w:rsidRPr="002206BC" w:rsidRDefault="002206BC" w:rsidP="002206BC">
      <w:pPr>
        <w:rPr>
          <w:sz w:val="20"/>
          <w:szCs w:val="20"/>
        </w:rPr>
      </w:pPr>
    </w:p>
    <w:sectPr w:rsidR="002206BC" w:rsidRPr="002206BC" w:rsidSect="00AC4C61">
      <w:type w:val="continuous"/>
      <w:pgSz w:w="12240" w:h="15840"/>
      <w:pgMar w:top="0" w:right="720" w:bottom="720" w:left="720" w:header="720" w:footer="4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ACF36" w14:textId="77777777" w:rsidR="001E32AF" w:rsidRDefault="001E32AF">
      <w:r>
        <w:separator/>
      </w:r>
    </w:p>
  </w:endnote>
  <w:endnote w:type="continuationSeparator" w:id="0">
    <w:p w14:paraId="4BEEFE19" w14:textId="77777777" w:rsidR="001E32AF" w:rsidRDefault="001E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23D79" w14:textId="3D905406" w:rsidR="00344EB3" w:rsidRPr="00D7520F" w:rsidRDefault="00AC4C61">
    <w:pPr>
      <w:pStyle w:val="Footer"/>
      <w:rPr>
        <w:color w:val="595959" w:themeColor="text1" w:themeTint="A6"/>
      </w:rPr>
    </w:pPr>
    <w:r>
      <w:rPr>
        <w:color w:val="595959" w:themeColor="text1" w:themeTint="A6"/>
      </w:rPr>
      <w:t>CA PA|PG|PC</w:t>
    </w:r>
    <w:r w:rsidR="00D7520F" w:rsidRPr="00D7520F">
      <w:rPr>
        <w:color w:val="595959" w:themeColor="text1" w:themeTint="A6"/>
      </w:rPr>
      <w:br/>
      <w:t>Phone: (916) 382-4703</w:t>
    </w:r>
    <w:r w:rsidR="00344EB3" w:rsidRPr="00D7520F">
      <w:rPr>
        <w:color w:val="595959" w:themeColor="text1" w:themeTint="A6"/>
      </w:rPr>
      <w:br/>
      <w:t xml:space="preserve">E-Mail: </w:t>
    </w:r>
    <w:r w:rsidR="0024616C" w:rsidRPr="00D7520F">
      <w:rPr>
        <w:color w:val="595959" w:themeColor="text1" w:themeTint="A6"/>
      </w:rPr>
      <w:t>info@capapgpc.org</w:t>
    </w:r>
    <w:r w:rsidR="00344EB3" w:rsidRPr="00D7520F">
      <w:rPr>
        <w:color w:val="595959" w:themeColor="text1" w:themeTint="A6"/>
      </w:rPr>
      <w:br/>
      <w:t>Web: www.</w:t>
    </w:r>
    <w:r w:rsidR="0024616C" w:rsidRPr="00D7520F">
      <w:rPr>
        <w:color w:val="595959" w:themeColor="text1" w:themeTint="A6"/>
      </w:rPr>
      <w:t>capapgpc</w:t>
    </w:r>
    <w:r w:rsidR="00344EB3" w:rsidRPr="00D7520F">
      <w:rPr>
        <w:color w:val="595959" w:themeColor="text1" w:themeTint="A6"/>
      </w:rPr>
      <w:t>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EA2FD" w14:textId="77777777" w:rsidR="001E32AF" w:rsidRDefault="001E32AF">
      <w:r>
        <w:separator/>
      </w:r>
    </w:p>
  </w:footnote>
  <w:footnote w:type="continuationSeparator" w:id="0">
    <w:p w14:paraId="078BC9CF" w14:textId="77777777" w:rsidR="001E32AF" w:rsidRDefault="001E3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HostTable-Borderless"/>
      <w:tblW w:w="10893" w:type="dxa"/>
      <w:tblLook w:val="04A0" w:firstRow="1" w:lastRow="0" w:firstColumn="1" w:lastColumn="0" w:noHBand="0" w:noVBand="1"/>
    </w:tblPr>
    <w:tblGrid>
      <w:gridCol w:w="10620"/>
      <w:gridCol w:w="273"/>
    </w:tblGrid>
    <w:tr w:rsidR="00344EB3" w14:paraId="4506EA02" w14:textId="77777777" w:rsidTr="002206BC">
      <w:trPr>
        <w:trHeight w:hRule="exact" w:val="1012"/>
      </w:trPr>
      <w:tc>
        <w:tcPr>
          <w:tcW w:w="10620" w:type="dxa"/>
        </w:tcPr>
        <w:p w14:paraId="44D50E33" w14:textId="77777777" w:rsidR="00344EB3" w:rsidRDefault="00942D36">
          <w:pPr>
            <w:pStyle w:val="Header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0649A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  <w:tc>
        <w:tcPr>
          <w:tcW w:w="273" w:type="dxa"/>
          <w:shd w:val="clear" w:color="auto" w:fill="92D050"/>
        </w:tcPr>
        <w:p w14:paraId="3C8E956A" w14:textId="77777777" w:rsidR="00344EB3" w:rsidRDefault="00344EB3"/>
      </w:tc>
    </w:tr>
  </w:tbl>
  <w:p w14:paraId="354C3B26" w14:textId="77777777" w:rsidR="00344EB3" w:rsidRDefault="00344EB3">
    <w:pPr>
      <w:pStyle w:val="Header"/>
    </w:pPr>
  </w:p>
  <w:p w14:paraId="4885F446" w14:textId="77777777" w:rsidR="00704408" w:rsidRDefault="007044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HostTable-Borderless"/>
      <w:tblW w:w="10800" w:type="dxa"/>
      <w:tblLook w:val="04A0" w:firstRow="1" w:lastRow="0" w:firstColumn="1" w:lastColumn="0" w:noHBand="0" w:noVBand="1"/>
    </w:tblPr>
    <w:tblGrid>
      <w:gridCol w:w="2558"/>
      <w:gridCol w:w="8242"/>
    </w:tblGrid>
    <w:tr w:rsidR="00344EB3" w14:paraId="2946D00B" w14:textId="77777777" w:rsidTr="003B1B72">
      <w:trPr>
        <w:trHeight w:val="980"/>
      </w:trPr>
      <w:tc>
        <w:tcPr>
          <w:tcW w:w="2558" w:type="dxa"/>
        </w:tcPr>
        <w:p w14:paraId="4DCC00B8" w14:textId="77777777" w:rsidR="00344EB3" w:rsidRDefault="0024616C">
          <w:pPr>
            <w:pStyle w:val="Header-Lef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61CD845" wp14:editId="427E02F1">
                <wp:simplePos x="0" y="0"/>
                <wp:positionH relativeFrom="column">
                  <wp:posOffset>-156845</wp:posOffset>
                </wp:positionH>
                <wp:positionV relativeFrom="paragraph">
                  <wp:posOffset>-165100</wp:posOffset>
                </wp:positionV>
                <wp:extent cx="3323489" cy="1249680"/>
                <wp:effectExtent l="0" t="0" r="444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SLNetLog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23489" cy="1249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42" w:type="dxa"/>
          <w:shd w:val="clear" w:color="auto" w:fill="92D050"/>
        </w:tcPr>
        <w:p w14:paraId="26446797" w14:textId="5C0B13D3" w:rsidR="00344EB3" w:rsidRPr="003B1B72" w:rsidRDefault="003B1B72" w:rsidP="00D7520F">
          <w:pPr>
            <w:pStyle w:val="Header-Right"/>
            <w:spacing w:before="300" w:after="300"/>
            <w:rPr>
              <w:rFonts w:cs="Times New Roman (Body CS)"/>
              <w:b/>
              <w:bCs/>
              <w:sz w:val="56"/>
              <w:szCs w:val="56"/>
            </w:rPr>
          </w:pPr>
          <w:r w:rsidRPr="003B1B72">
            <w:rPr>
              <w:rFonts w:cs="Times New Roman (Body CS)"/>
              <w:b/>
              <w:bCs/>
              <w:sz w:val="56"/>
              <w:szCs w:val="56"/>
            </w:rPr>
            <w:t>M365 Platform Roles</w:t>
          </w:r>
        </w:p>
      </w:tc>
    </w:tr>
  </w:tbl>
  <w:p w14:paraId="1CA7F4B7" w14:textId="77777777" w:rsidR="00344EB3" w:rsidRDefault="00344E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54CCC6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2A49E3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E88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B4467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DC37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8AE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C842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8C67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8A6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7445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C0051"/>
    <w:multiLevelType w:val="multilevel"/>
    <w:tmpl w:val="C3D8A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5C7C1A"/>
    <w:multiLevelType w:val="hybridMultilevel"/>
    <w:tmpl w:val="69126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2634BC"/>
    <w:rsid w:val="00001982"/>
    <w:rsid w:val="00015025"/>
    <w:rsid w:val="00034E42"/>
    <w:rsid w:val="000C1E9F"/>
    <w:rsid w:val="000D5C6C"/>
    <w:rsid w:val="000F2BCA"/>
    <w:rsid w:val="00155365"/>
    <w:rsid w:val="001D5FA5"/>
    <w:rsid w:val="001E32AF"/>
    <w:rsid w:val="00215AD4"/>
    <w:rsid w:val="002206BC"/>
    <w:rsid w:val="00224767"/>
    <w:rsid w:val="0024616C"/>
    <w:rsid w:val="002634BC"/>
    <w:rsid w:val="00276679"/>
    <w:rsid w:val="002C2739"/>
    <w:rsid w:val="00344EB3"/>
    <w:rsid w:val="00367901"/>
    <w:rsid w:val="003B1B72"/>
    <w:rsid w:val="003E4B85"/>
    <w:rsid w:val="004937FA"/>
    <w:rsid w:val="00561DB1"/>
    <w:rsid w:val="005E1FF1"/>
    <w:rsid w:val="005E4C69"/>
    <w:rsid w:val="00616205"/>
    <w:rsid w:val="00631231"/>
    <w:rsid w:val="00662459"/>
    <w:rsid w:val="00671B6C"/>
    <w:rsid w:val="006A7A47"/>
    <w:rsid w:val="006C7009"/>
    <w:rsid w:val="006E53F6"/>
    <w:rsid w:val="00704408"/>
    <w:rsid w:val="00711FDC"/>
    <w:rsid w:val="00714EE9"/>
    <w:rsid w:val="007753C3"/>
    <w:rsid w:val="00775CEE"/>
    <w:rsid w:val="00843CEC"/>
    <w:rsid w:val="00887E02"/>
    <w:rsid w:val="008D55FA"/>
    <w:rsid w:val="00942D36"/>
    <w:rsid w:val="009D250E"/>
    <w:rsid w:val="00A047F5"/>
    <w:rsid w:val="00AC4C61"/>
    <w:rsid w:val="00AF6151"/>
    <w:rsid w:val="00B0685E"/>
    <w:rsid w:val="00B7689D"/>
    <w:rsid w:val="00C0649A"/>
    <w:rsid w:val="00C13478"/>
    <w:rsid w:val="00C27707"/>
    <w:rsid w:val="00C54C60"/>
    <w:rsid w:val="00C71C8D"/>
    <w:rsid w:val="00C83080"/>
    <w:rsid w:val="00CE516B"/>
    <w:rsid w:val="00CE6B4F"/>
    <w:rsid w:val="00CF5608"/>
    <w:rsid w:val="00D21903"/>
    <w:rsid w:val="00D25628"/>
    <w:rsid w:val="00D473E3"/>
    <w:rsid w:val="00D7520F"/>
    <w:rsid w:val="00D96C52"/>
    <w:rsid w:val="00DB2618"/>
    <w:rsid w:val="00DC3628"/>
    <w:rsid w:val="00E1062E"/>
    <w:rsid w:val="00E74398"/>
    <w:rsid w:val="00EB4E42"/>
    <w:rsid w:val="00EC1A4D"/>
    <w:rsid w:val="00F77FD9"/>
    <w:rsid w:val="00F879B1"/>
    <w:rsid w:val="00FD3E23"/>
    <w:rsid w:val="00FF1B1A"/>
    <w:rsid w:val="00FF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AFDE51F"/>
  <w15:docId w15:val="{BA3D84E9-8FB6-0143-AD78-934C5AE0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62DD"/>
    <w:rPr>
      <w:sz w:val="18"/>
    </w:rPr>
  </w:style>
  <w:style w:type="paragraph" w:styleId="Heading1">
    <w:name w:val="heading 1"/>
    <w:basedOn w:val="Normal"/>
    <w:next w:val="Normal"/>
    <w:link w:val="Heading1Char"/>
    <w:qFormat/>
    <w:rsid w:val="00C162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162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16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162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162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162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162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162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162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162DD"/>
    <w:pPr>
      <w:spacing w:after="200"/>
      <w:ind w:right="144"/>
      <w:jc w:val="right"/>
    </w:pPr>
    <w:rPr>
      <w:color w:val="404040" w:themeColor="text1" w:themeTint="BF"/>
      <w:sz w:val="20"/>
      <w:szCs w:val="24"/>
    </w:rPr>
  </w:style>
  <w:style w:type="character" w:customStyle="1" w:styleId="HeaderChar">
    <w:name w:val="Header Char"/>
    <w:basedOn w:val="DefaultParagraphFont"/>
    <w:link w:val="Header"/>
    <w:rsid w:val="00C162DD"/>
    <w:rPr>
      <w:color w:val="404040" w:themeColor="text1" w:themeTint="BF"/>
      <w:sz w:val="20"/>
      <w:szCs w:val="24"/>
    </w:rPr>
  </w:style>
  <w:style w:type="paragraph" w:styleId="Footer">
    <w:name w:val="footer"/>
    <w:basedOn w:val="Normal"/>
    <w:link w:val="FooterChar"/>
    <w:rsid w:val="00C162DD"/>
    <w:pPr>
      <w:tabs>
        <w:tab w:val="center" w:pos="4680"/>
        <w:tab w:val="right" w:pos="9360"/>
      </w:tabs>
      <w:spacing w:before="240"/>
      <w:jc w:val="right"/>
    </w:pPr>
    <w:rPr>
      <w:color w:val="A4A4A4" w:themeColor="accent5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162DD"/>
    <w:rPr>
      <w:color w:val="A4A4A4" w:themeColor="accent5"/>
      <w:sz w:val="16"/>
      <w:szCs w:val="16"/>
    </w:rPr>
  </w:style>
  <w:style w:type="paragraph" w:customStyle="1" w:styleId="Header-Left">
    <w:name w:val="Header-Left"/>
    <w:basedOn w:val="Normal"/>
    <w:rsid w:val="00C162DD"/>
    <w:pPr>
      <w:spacing w:before="1100"/>
      <w:ind w:left="43"/>
    </w:pPr>
    <w:rPr>
      <w:rFonts w:asciiTheme="majorHAnsi" w:eastAsiaTheme="majorEastAsia" w:hAnsiTheme="majorHAnsi"/>
      <w:color w:val="A4A4A4" w:themeColor="accent5"/>
      <w:sz w:val="40"/>
    </w:rPr>
  </w:style>
  <w:style w:type="paragraph" w:customStyle="1" w:styleId="Header-Right">
    <w:name w:val="Header-Right"/>
    <w:basedOn w:val="Normal"/>
    <w:rsid w:val="00C162DD"/>
    <w:pPr>
      <w:spacing w:before="60" w:after="720"/>
      <w:ind w:right="216"/>
      <w:jc w:val="right"/>
    </w:pPr>
    <w:rPr>
      <w:sz w:val="52"/>
    </w:rPr>
  </w:style>
  <w:style w:type="table" w:customStyle="1" w:styleId="BodyTable">
    <w:name w:val="Body Table"/>
    <w:basedOn w:val="TableNormal"/>
    <w:rsid w:val="00C162DD"/>
    <w:tblPr>
      <w:tblCellMar>
        <w:left w:w="72" w:type="dxa"/>
        <w:right w:w="72" w:type="dxa"/>
      </w:tblCellMar>
    </w:tblPr>
  </w:style>
  <w:style w:type="table" w:customStyle="1" w:styleId="HostTable-Borderless">
    <w:name w:val="Host Table - Borderless"/>
    <w:basedOn w:val="TableNormal"/>
    <w:rsid w:val="00C162DD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C162DD"/>
    <w:pPr>
      <w:spacing w:before="40" w:after="80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C162DD"/>
    <w:rPr>
      <w:sz w:val="18"/>
      <w:szCs w:val="20"/>
    </w:rPr>
  </w:style>
  <w:style w:type="paragraph" w:customStyle="1" w:styleId="TableHeadingLeft">
    <w:name w:val="Table Heading Left"/>
    <w:basedOn w:val="BodyText"/>
    <w:rsid w:val="00C162DD"/>
    <w:rPr>
      <w:color w:val="404040" w:themeColor="text1" w:themeTint="BF"/>
    </w:rPr>
  </w:style>
  <w:style w:type="paragraph" w:customStyle="1" w:styleId="SpaceBetween">
    <w:name w:val="Space Between"/>
    <w:basedOn w:val="Normal"/>
    <w:rsid w:val="00C162DD"/>
    <w:pPr>
      <w:spacing w:after="360"/>
    </w:pPr>
    <w:rPr>
      <w:color w:val="404040" w:themeColor="text1" w:themeTint="BF"/>
    </w:rPr>
  </w:style>
  <w:style w:type="paragraph" w:customStyle="1" w:styleId="TableHeadingRight">
    <w:name w:val="Table Heading Right"/>
    <w:basedOn w:val="TableHeadingLeft"/>
    <w:rsid w:val="00C162DD"/>
    <w:pPr>
      <w:jc w:val="right"/>
    </w:pPr>
  </w:style>
  <w:style w:type="table" w:customStyle="1" w:styleId="InvoiceTable">
    <w:name w:val="Invoice Table"/>
    <w:basedOn w:val="TableNormal"/>
    <w:rsid w:val="00C162DD"/>
    <w:tblPr>
      <w:tblInd w:w="72" w:type="dxa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C162DD"/>
    <w:pPr>
      <w:spacing w:before="60" w:after="60"/>
      <w:jc w:val="center"/>
    </w:pPr>
    <w:rPr>
      <w:color w:val="404040" w:themeColor="text1" w:themeTint="BF"/>
      <w:szCs w:val="20"/>
    </w:rPr>
  </w:style>
  <w:style w:type="paragraph" w:customStyle="1" w:styleId="TableHeadingSmall">
    <w:name w:val="Table Heading Small"/>
    <w:basedOn w:val="TableHeadingLeft"/>
    <w:rsid w:val="00C162DD"/>
    <w:pPr>
      <w:spacing w:before="20" w:after="20"/>
    </w:pPr>
    <w:rPr>
      <w:color w:val="000000" w:themeColor="text1"/>
      <w:sz w:val="16"/>
      <w:szCs w:val="16"/>
    </w:rPr>
  </w:style>
  <w:style w:type="paragraph" w:customStyle="1" w:styleId="BodyTextCenter">
    <w:name w:val="Body Text Center"/>
    <w:basedOn w:val="BodyText"/>
    <w:rsid w:val="00C162DD"/>
    <w:pPr>
      <w:spacing w:after="40"/>
      <w:jc w:val="center"/>
    </w:pPr>
  </w:style>
  <w:style w:type="paragraph" w:customStyle="1" w:styleId="BodyTextRight">
    <w:name w:val="Body Text Right"/>
    <w:basedOn w:val="BodyText"/>
    <w:rsid w:val="00C162DD"/>
    <w:pPr>
      <w:spacing w:after="40"/>
      <w:ind w:right="180"/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162D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162DD"/>
  </w:style>
  <w:style w:type="paragraph" w:styleId="BlockText">
    <w:name w:val="Block Text"/>
    <w:basedOn w:val="Normal"/>
    <w:semiHidden/>
    <w:unhideWhenUsed/>
    <w:rsid w:val="00C162DD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C162DD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162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162D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162DD"/>
    <w:pPr>
      <w:spacing w:before="0" w:after="0"/>
      <w:ind w:firstLine="360"/>
    </w:pPr>
    <w:rPr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162DD"/>
    <w:rPr>
      <w:sz w:val="18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162DD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162DD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162DD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C162D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162DD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C162D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162DD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162DD"/>
    <w:pPr>
      <w:spacing w:after="200"/>
    </w:pPr>
    <w:rPr>
      <w:b/>
      <w:bCs/>
      <w:color w:val="990000" w:themeColor="accent1"/>
      <w:szCs w:val="18"/>
    </w:rPr>
  </w:style>
  <w:style w:type="paragraph" w:styleId="Closing">
    <w:name w:val="Closing"/>
    <w:basedOn w:val="Normal"/>
    <w:link w:val="ClosingChar"/>
    <w:semiHidden/>
    <w:unhideWhenUsed/>
    <w:rsid w:val="00C162DD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162DD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C162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16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16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162D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162DD"/>
  </w:style>
  <w:style w:type="character" w:customStyle="1" w:styleId="DateChar">
    <w:name w:val="Date Char"/>
    <w:basedOn w:val="DefaultParagraphFont"/>
    <w:link w:val="Date"/>
    <w:semiHidden/>
    <w:rsid w:val="00C162DD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C162D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162D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162DD"/>
  </w:style>
  <w:style w:type="character" w:customStyle="1" w:styleId="E-mailSignatureChar">
    <w:name w:val="E-mail Signature Char"/>
    <w:basedOn w:val="DefaultParagraphFont"/>
    <w:link w:val="E-mailSignature"/>
    <w:semiHidden/>
    <w:rsid w:val="00C162DD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C162D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162DD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162D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162DD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162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162DD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162DD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162DD"/>
    <w:rPr>
      <w:rFonts w:asciiTheme="majorHAnsi" w:eastAsiaTheme="majorEastAsia" w:hAnsiTheme="majorHAnsi" w:cstheme="majorBidi"/>
      <w:b/>
      <w:bCs/>
      <w:color w:val="990000" w:themeColor="accent1"/>
      <w:sz w:val="18"/>
    </w:rPr>
  </w:style>
  <w:style w:type="character" w:customStyle="1" w:styleId="Heading4Char">
    <w:name w:val="Heading 4 Char"/>
    <w:basedOn w:val="DefaultParagraphFont"/>
    <w:link w:val="Heading4"/>
    <w:semiHidden/>
    <w:rsid w:val="00C162DD"/>
    <w:rPr>
      <w:rFonts w:asciiTheme="majorHAnsi" w:eastAsiaTheme="majorEastAsia" w:hAnsiTheme="majorHAnsi" w:cstheme="majorBidi"/>
      <w:b/>
      <w:bCs/>
      <w:i/>
      <w:iCs/>
      <w:color w:val="990000" w:themeColor="accent1"/>
      <w:sz w:val="18"/>
    </w:rPr>
  </w:style>
  <w:style w:type="character" w:customStyle="1" w:styleId="Heading5Char">
    <w:name w:val="Heading 5 Char"/>
    <w:basedOn w:val="DefaultParagraphFont"/>
    <w:link w:val="Heading5"/>
    <w:semiHidden/>
    <w:rsid w:val="00C162DD"/>
    <w:rPr>
      <w:rFonts w:asciiTheme="majorHAnsi" w:eastAsiaTheme="majorEastAsia" w:hAnsiTheme="majorHAnsi" w:cstheme="majorBidi"/>
      <w:color w:val="4C0000" w:themeColor="accent1" w:themeShade="7F"/>
      <w:sz w:val="18"/>
    </w:rPr>
  </w:style>
  <w:style w:type="character" w:customStyle="1" w:styleId="Heading6Char">
    <w:name w:val="Heading 6 Char"/>
    <w:basedOn w:val="DefaultParagraphFont"/>
    <w:link w:val="Heading6"/>
    <w:semiHidden/>
    <w:rsid w:val="00C162DD"/>
    <w:rPr>
      <w:rFonts w:asciiTheme="majorHAnsi" w:eastAsiaTheme="majorEastAsia" w:hAnsiTheme="majorHAnsi" w:cstheme="majorBidi"/>
      <w:i/>
      <w:iCs/>
      <w:color w:val="4C000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semiHidden/>
    <w:rsid w:val="00C162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162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162DD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162DD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C162D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162D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162DD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C162DD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C162DD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C162DD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C162DD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C162DD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C162DD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C162DD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C162DD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C162D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162DD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C162DD"/>
    <w:rPr>
      <w:b/>
      <w:bCs/>
      <w:i/>
      <w:iCs/>
      <w:color w:val="990000" w:themeColor="accent1"/>
      <w:sz w:val="18"/>
    </w:rPr>
  </w:style>
  <w:style w:type="paragraph" w:styleId="List">
    <w:name w:val="List"/>
    <w:basedOn w:val="Normal"/>
    <w:semiHidden/>
    <w:unhideWhenUsed/>
    <w:rsid w:val="00C162DD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162DD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162DD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162DD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162DD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162DD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162DD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162DD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162DD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162DD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162DD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162DD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162DD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162DD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162DD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162DD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162DD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162DD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162DD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162DD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162DD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16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162D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16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162D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C162DD"/>
    <w:rPr>
      <w:sz w:val="18"/>
    </w:rPr>
  </w:style>
  <w:style w:type="paragraph" w:styleId="NormalWeb">
    <w:name w:val="Normal (Web)"/>
    <w:basedOn w:val="Normal"/>
    <w:semiHidden/>
    <w:unhideWhenUsed/>
    <w:rsid w:val="00C162D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162D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162DD"/>
  </w:style>
  <w:style w:type="character" w:customStyle="1" w:styleId="NoteHeadingChar">
    <w:name w:val="Note Heading Char"/>
    <w:basedOn w:val="DefaultParagraphFont"/>
    <w:link w:val="NoteHeading"/>
    <w:semiHidden/>
    <w:rsid w:val="00C162DD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C162D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162D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162D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162DD"/>
    <w:rPr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162DD"/>
  </w:style>
  <w:style w:type="character" w:customStyle="1" w:styleId="SalutationChar">
    <w:name w:val="Salutation Char"/>
    <w:basedOn w:val="DefaultParagraphFont"/>
    <w:link w:val="Salutation"/>
    <w:semiHidden/>
    <w:rsid w:val="00C162DD"/>
    <w:rPr>
      <w:sz w:val="18"/>
    </w:rPr>
  </w:style>
  <w:style w:type="paragraph" w:styleId="Signature">
    <w:name w:val="Signature"/>
    <w:basedOn w:val="Normal"/>
    <w:link w:val="SignatureChar"/>
    <w:semiHidden/>
    <w:unhideWhenUsed/>
    <w:rsid w:val="00C162DD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C162DD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C162DD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162DD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162DD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C162DD"/>
  </w:style>
  <w:style w:type="paragraph" w:styleId="Title">
    <w:name w:val="Title"/>
    <w:basedOn w:val="Normal"/>
    <w:next w:val="Normal"/>
    <w:link w:val="TitleChar"/>
    <w:qFormat/>
    <w:rsid w:val="00C162DD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162DD"/>
    <w:rPr>
      <w:rFonts w:asciiTheme="majorHAnsi" w:eastAsiaTheme="majorEastAsia" w:hAnsiTheme="majorHAnsi" w:cstheme="majorBidi"/>
      <w:color w:val="262626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162D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162DD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162DD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C162DD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C162DD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C162DD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C162DD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C162DD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C162DD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C162DD"/>
    <w:pPr>
      <w:spacing w:after="100"/>
      <w:ind w:left="1440"/>
    </w:pPr>
  </w:style>
  <w:style w:type="paragraph" w:styleId="TOCHeading">
    <w:name w:val="TOC Heading"/>
    <w:basedOn w:val="Heading1"/>
    <w:next w:val="Normal"/>
    <w:semiHidden/>
    <w:unhideWhenUsed/>
    <w:qFormat/>
    <w:rsid w:val="00C162DD"/>
    <w:pPr>
      <w:outlineLvl w:val="9"/>
    </w:pPr>
  </w:style>
  <w:style w:type="character" w:customStyle="1" w:styleId="apple-style-span">
    <w:name w:val="apple-style-span"/>
    <w:basedOn w:val="DefaultParagraphFont"/>
    <w:rsid w:val="00CE516B"/>
  </w:style>
  <w:style w:type="character" w:styleId="Hyperlink">
    <w:name w:val="Hyperlink"/>
    <w:basedOn w:val="DefaultParagraphFont"/>
    <w:uiPriority w:val="99"/>
    <w:unhideWhenUsed/>
    <w:rsid w:val="002206BC"/>
    <w:rPr>
      <w:color w:val="D0101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06B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616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C1A4D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4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08:Office:Media:Templates:Coordinated%20Forms:Invoices:Plaza%20Invoice.dotx" TargetMode="External"/></Relationships>
</file>

<file path=word/theme/theme1.xml><?xml version="1.0" encoding="utf-8"?>
<a:theme xmlns:a="http://schemas.openxmlformats.org/drawingml/2006/main" name="Plaza">
  <a:themeElements>
    <a:clrScheme name="Plaza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90000"/>
      </a:accent1>
      <a:accent2>
        <a:srgbClr val="580101"/>
      </a:accent2>
      <a:accent3>
        <a:srgbClr val="E94A00"/>
      </a:accent3>
      <a:accent4>
        <a:srgbClr val="EB8F00"/>
      </a:accent4>
      <a:accent5>
        <a:srgbClr val="A4A4A4"/>
      </a:accent5>
      <a:accent6>
        <a:srgbClr val="666666"/>
      </a:accent6>
      <a:hlink>
        <a:srgbClr val="D01010"/>
      </a:hlink>
      <a:folHlink>
        <a:srgbClr val="E6682E"/>
      </a:folHlink>
    </a:clrScheme>
    <a:fontScheme name="Plaza">
      <a:majorFont>
        <a:latin typeface="Century Gothic"/>
        <a:ea typeface=""/>
        <a:cs typeface=""/>
        <a:font script="Jpan" typeface="メイリオ"/>
      </a:majorFont>
      <a:minorFont>
        <a:latin typeface="Century Gothic"/>
        <a:ea typeface=""/>
        <a:cs typeface=""/>
        <a:font script="Jpan" typeface="メイリオ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Macintosh%20HD:Applications:Microsoft%20Office%202008:Office:Media:Templates:Coordinated%20Forms:Invoices:Plaza%20Invoice.dotx</Template>
  <TotalTime>63</TotalTime>
  <Pages>1</Pages>
  <Words>179</Words>
  <Characters>986</Characters>
  <Application>Microsoft Office Word</Application>
  <DocSecurity>0</DocSecurity>
  <Lines>20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HUNT</dc:creator>
  <cp:keywords/>
  <dc:description/>
  <cp:lastModifiedBy>Microsoft Office User</cp:lastModifiedBy>
  <cp:revision>9</cp:revision>
  <cp:lastPrinted>2012-09-04T22:44:00Z</cp:lastPrinted>
  <dcterms:created xsi:type="dcterms:W3CDTF">2021-03-09T15:36:00Z</dcterms:created>
  <dcterms:modified xsi:type="dcterms:W3CDTF">2021-03-09T22:19:00Z</dcterms:modified>
  <cp:category/>
</cp:coreProperties>
</file>